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bookmarkStart w:id="0" w:name="_GoBack"/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  <w:bookmarkEnd w:id="0"/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8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66571B" w:rsidP="00D2565D">
      <w:pPr>
        <w:snapToGrid w:val="0"/>
        <w:spacing w:line="360" w:lineRule="auto"/>
        <w:ind w:left="11497" w:hangingChars="798" w:hanging="11497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11430" b="1905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lastRenderedPageBreak/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lastRenderedPageBreak/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lastRenderedPageBreak/>
              <w:t>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231395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0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66571B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19050" b="1905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1" w:hangingChars="600" w:hanging="2161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66571B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26035" b="2095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66571B" w:rsidP="00D2565D">
      <w:pPr>
        <w:snapToGrid w:val="0"/>
        <w:spacing w:line="360" w:lineRule="auto"/>
        <w:ind w:left="8644" w:hangingChars="600" w:hanging="8644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16510" b="1905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3"/>
      <w:footerReference w:type="default" r:id="rId14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395" w:rsidRDefault="00231395">
      <w:r>
        <w:separator/>
      </w:r>
    </w:p>
  </w:endnote>
  <w:endnote w:type="continuationSeparator" w:id="0">
    <w:p w:rsidR="00231395" w:rsidRDefault="00231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粗隸">
    <w:altName w:val="Arial Unicode MS"/>
    <w:panose1 w:val="02010609010101010101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571B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395" w:rsidRDefault="00231395">
      <w:r>
        <w:separator/>
      </w:r>
    </w:p>
  </w:footnote>
  <w:footnote w:type="continuationSeparator" w:id="0">
    <w:p w:rsidR="00231395" w:rsidRDefault="00231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3139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6571B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375D6EA-A2C4-4FC1-8253-8AFD313A3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.edu.tw/frame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cbus.com.tw/big5/information-4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5B7F0-5F91-4257-B0E3-A18A3980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1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cp:lastModifiedBy>User</cp:lastModifiedBy>
  <cp:revision>2</cp:revision>
  <cp:lastPrinted>2017-09-25T05:55:00Z</cp:lastPrinted>
  <dcterms:created xsi:type="dcterms:W3CDTF">2017-10-03T00:55:00Z</dcterms:created>
  <dcterms:modified xsi:type="dcterms:W3CDTF">2017-10-03T00:55:00Z</dcterms:modified>
</cp:coreProperties>
</file>